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34" w:rsidRPr="00506140" w:rsidRDefault="000A2C34" w:rsidP="00087BB3">
      <w:pPr>
        <w:jc w:val="center"/>
        <w:rPr>
          <w:b/>
          <w:sz w:val="36"/>
          <w:szCs w:val="36"/>
        </w:rPr>
      </w:pPr>
      <w:r w:rsidRPr="00506140">
        <w:rPr>
          <w:b/>
          <w:sz w:val="36"/>
          <w:szCs w:val="36"/>
        </w:rPr>
        <w:t>Подготовительным и  младшим  группам  ансамбля</w:t>
      </w:r>
    </w:p>
    <w:p w:rsidR="000A2C34" w:rsidRPr="00506140" w:rsidRDefault="000A2C34" w:rsidP="00506140">
      <w:pPr>
        <w:jc w:val="center"/>
        <w:rPr>
          <w:b/>
          <w:sz w:val="36"/>
          <w:szCs w:val="36"/>
          <w:u w:val="single"/>
        </w:rPr>
      </w:pPr>
      <w:r w:rsidRPr="00506140">
        <w:rPr>
          <w:b/>
          <w:sz w:val="36"/>
          <w:szCs w:val="36"/>
          <w:u w:val="single"/>
        </w:rPr>
        <w:t>рекомендовано  3-4  раза  в  неделю:</w:t>
      </w:r>
    </w:p>
    <w:p w:rsidR="000A2C34" w:rsidRPr="00506140" w:rsidRDefault="000A2C34" w:rsidP="0050614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06140">
        <w:rPr>
          <w:sz w:val="36"/>
          <w:szCs w:val="36"/>
        </w:rPr>
        <w:t>делать с</w:t>
      </w:r>
      <w:r>
        <w:rPr>
          <w:sz w:val="36"/>
          <w:szCs w:val="36"/>
        </w:rPr>
        <w:t>амостоятельно  партерную гимнастику</w:t>
      </w:r>
      <w:r w:rsidRPr="00506140">
        <w:rPr>
          <w:sz w:val="36"/>
          <w:szCs w:val="36"/>
        </w:rPr>
        <w:t xml:space="preserve">, </w:t>
      </w:r>
    </w:p>
    <w:p w:rsidR="000A2C34" w:rsidRDefault="000A2C34" w:rsidP="0050614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06140">
        <w:rPr>
          <w:sz w:val="36"/>
          <w:szCs w:val="36"/>
        </w:rPr>
        <w:t xml:space="preserve">делать  танцевальную  разминку </w:t>
      </w:r>
    </w:p>
    <w:p w:rsidR="000A2C34" w:rsidRPr="00506140" w:rsidRDefault="000A2C34" w:rsidP="0050614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06140">
        <w:rPr>
          <w:sz w:val="36"/>
          <w:szCs w:val="36"/>
        </w:rPr>
        <w:t xml:space="preserve"> (10-15  минут, видео  можно  найти   в  интернете,</w:t>
      </w:r>
    </w:p>
    <w:p w:rsidR="000A2C34" w:rsidRDefault="000A2C34" w:rsidP="00153DF6">
      <w:pPr>
        <w:rPr>
          <w:sz w:val="36"/>
          <w:szCs w:val="36"/>
        </w:rPr>
      </w:pPr>
      <w:r>
        <w:rPr>
          <w:sz w:val="36"/>
          <w:szCs w:val="36"/>
        </w:rPr>
        <w:t xml:space="preserve">      п</w:t>
      </w:r>
      <w:bookmarkStart w:id="0" w:name="_GoBack"/>
      <w:bookmarkEnd w:id="0"/>
      <w:r>
        <w:rPr>
          <w:sz w:val="36"/>
          <w:szCs w:val="36"/>
        </w:rPr>
        <w:t xml:space="preserve">рикладываем  как  вариант  «Зарядка- Фиксики», </w:t>
      </w:r>
    </w:p>
    <w:p w:rsidR="000A2C34" w:rsidRPr="00506140" w:rsidRDefault="000A2C34" w:rsidP="0050614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06140">
        <w:rPr>
          <w:sz w:val="36"/>
          <w:szCs w:val="36"/>
        </w:rPr>
        <w:t>учить  по  2-3  движения из  танцев, котор</w:t>
      </w:r>
      <w:r>
        <w:rPr>
          <w:sz w:val="36"/>
          <w:szCs w:val="36"/>
        </w:rPr>
        <w:t>ые  нравятся  детям по  видео-</w:t>
      </w:r>
      <w:r w:rsidRPr="00506140">
        <w:rPr>
          <w:sz w:val="36"/>
          <w:szCs w:val="36"/>
        </w:rPr>
        <w:t>концерта  8  марта</w:t>
      </w:r>
      <w:r>
        <w:rPr>
          <w:sz w:val="36"/>
          <w:szCs w:val="36"/>
        </w:rPr>
        <w:t xml:space="preserve"> </w:t>
      </w:r>
      <w:r w:rsidRPr="00506140">
        <w:rPr>
          <w:sz w:val="36"/>
          <w:szCs w:val="36"/>
        </w:rPr>
        <w:t>(видео  высылаем)</w:t>
      </w:r>
    </w:p>
    <w:p w:rsidR="000A2C34" w:rsidRPr="00506140" w:rsidRDefault="000A2C34" w:rsidP="00506140">
      <w:pPr>
        <w:pStyle w:val="ListParagraph"/>
        <w:ind w:left="795"/>
        <w:rPr>
          <w:sz w:val="36"/>
          <w:szCs w:val="36"/>
        </w:rPr>
      </w:pPr>
    </w:p>
    <w:p w:rsidR="000A2C34" w:rsidRPr="00153DF6" w:rsidRDefault="000A2C34" w:rsidP="00153DF6">
      <w:pPr>
        <w:rPr>
          <w:sz w:val="40"/>
          <w:szCs w:val="40"/>
        </w:rPr>
      </w:pPr>
    </w:p>
    <w:p w:rsidR="000A2C34" w:rsidRDefault="000A2C34" w:rsidP="00506140">
      <w:pPr>
        <w:jc w:val="center"/>
        <w:rPr>
          <w:i/>
          <w:sz w:val="96"/>
          <w:szCs w:val="96"/>
        </w:rPr>
      </w:pPr>
      <w:r w:rsidRPr="00506140">
        <w:rPr>
          <w:i/>
          <w:sz w:val="96"/>
          <w:szCs w:val="96"/>
        </w:rPr>
        <w:t>Верим  и надеемся  скоро  увидеть       всех</w:t>
      </w:r>
      <w:r>
        <w:rPr>
          <w:i/>
          <w:sz w:val="96"/>
          <w:szCs w:val="96"/>
        </w:rPr>
        <w:t xml:space="preserve">     ребят </w:t>
      </w:r>
    </w:p>
    <w:p w:rsidR="000A2C34" w:rsidRPr="00506140" w:rsidRDefault="000A2C34" w:rsidP="00506140">
      <w:pPr>
        <w:jc w:val="center"/>
        <w:rPr>
          <w:i/>
          <w:sz w:val="96"/>
          <w:szCs w:val="96"/>
        </w:rPr>
      </w:pPr>
      <w:r w:rsidRPr="00506140">
        <w:rPr>
          <w:i/>
          <w:sz w:val="96"/>
          <w:szCs w:val="96"/>
        </w:rPr>
        <w:t xml:space="preserve"> в  центре!</w:t>
      </w:r>
    </w:p>
    <w:p w:rsidR="000A2C34" w:rsidRPr="00153DF6" w:rsidRDefault="000A2C34" w:rsidP="00153DF6">
      <w:pPr>
        <w:rPr>
          <w:sz w:val="40"/>
          <w:szCs w:val="40"/>
        </w:rPr>
      </w:pPr>
    </w:p>
    <w:sectPr w:rsidR="000A2C34" w:rsidRPr="00153DF6" w:rsidSect="00153DF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22F7C"/>
    <w:multiLevelType w:val="hybridMultilevel"/>
    <w:tmpl w:val="E9FAA7F4"/>
    <w:lvl w:ilvl="0" w:tplc="5218FB22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DEB"/>
    <w:rsid w:val="000204FA"/>
    <w:rsid w:val="0003349D"/>
    <w:rsid w:val="00087BB3"/>
    <w:rsid w:val="000A2C34"/>
    <w:rsid w:val="000E5628"/>
    <w:rsid w:val="00153DF6"/>
    <w:rsid w:val="00243DEB"/>
    <w:rsid w:val="0044395E"/>
    <w:rsid w:val="004961A1"/>
    <w:rsid w:val="00502192"/>
    <w:rsid w:val="00506140"/>
    <w:rsid w:val="00512074"/>
    <w:rsid w:val="005D6B7B"/>
    <w:rsid w:val="00784B42"/>
    <w:rsid w:val="0081306E"/>
    <w:rsid w:val="008D2F49"/>
    <w:rsid w:val="009B03F5"/>
    <w:rsid w:val="009D1C96"/>
    <w:rsid w:val="00C708F6"/>
    <w:rsid w:val="00CB5A0A"/>
    <w:rsid w:val="00D363D6"/>
    <w:rsid w:val="00D9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A0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34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06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67</Words>
  <Characters>382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2002-01-02T17:27:00Z</cp:lastPrinted>
  <dcterms:created xsi:type="dcterms:W3CDTF">2020-04-09T07:04:00Z</dcterms:created>
  <dcterms:modified xsi:type="dcterms:W3CDTF">2020-04-13T08:03:00Z</dcterms:modified>
</cp:coreProperties>
</file>